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6FCC01" w14:textId="798E9614" w:rsidR="000A4FBE" w:rsidRDefault="000A4FBE" w:rsidP="000A4FBE">
      <w:pPr>
        <w:spacing w:after="160" w:line="259" w:lineRule="auto"/>
        <w:rPr>
          <w:b/>
          <w:sz w:val="28"/>
          <w:szCs w:val="28"/>
        </w:rPr>
      </w:pPr>
    </w:p>
    <w:p w14:paraId="4AF20E6A" w14:textId="56095C1C" w:rsidR="000A4FBE" w:rsidRDefault="007A54A9" w:rsidP="00BE33C5">
      <w:pPr>
        <w:spacing w:after="160" w:line="259" w:lineRule="auto"/>
        <w:jc w:val="center"/>
        <w:rPr>
          <w:b/>
          <w:sz w:val="28"/>
          <w:szCs w:val="28"/>
        </w:rPr>
      </w:pPr>
      <w:r w:rsidRPr="007D45C3">
        <w:rPr>
          <w:b/>
          <w:sz w:val="28"/>
          <w:szCs w:val="28"/>
        </w:rPr>
        <w:t>AUTODICHIARAZIONE</w:t>
      </w:r>
    </w:p>
    <w:p w14:paraId="431FE05C" w14:textId="77777777" w:rsidR="00572AAA" w:rsidRPr="000A4FBE" w:rsidRDefault="00572AAA" w:rsidP="000A4FBE">
      <w:pPr>
        <w:spacing w:after="160" w:line="259" w:lineRule="auto"/>
        <w:rPr>
          <w:b/>
          <w:sz w:val="28"/>
          <w:szCs w:val="28"/>
        </w:rPr>
      </w:pPr>
      <w:r w:rsidRPr="00572AAA">
        <w:rPr>
          <w:b/>
          <w:sz w:val="24"/>
          <w:szCs w:val="24"/>
        </w:rPr>
        <w:t xml:space="preserve">Assenze </w:t>
      </w:r>
      <w:r w:rsidR="00D508D3">
        <w:rPr>
          <w:b/>
          <w:sz w:val="24"/>
          <w:szCs w:val="24"/>
        </w:rPr>
        <w:t>per malattia</w:t>
      </w:r>
      <w:r>
        <w:rPr>
          <w:b/>
          <w:sz w:val="24"/>
          <w:szCs w:val="24"/>
        </w:rPr>
        <w:t xml:space="preserve"> </w:t>
      </w:r>
      <w:r w:rsidR="000A4FBE">
        <w:rPr>
          <w:b/>
          <w:sz w:val="24"/>
          <w:szCs w:val="24"/>
        </w:rPr>
        <w:t xml:space="preserve">(fino a un max di 4 giorni) </w:t>
      </w:r>
      <w:r w:rsidR="000A4FBE" w:rsidRPr="00EF1F0A">
        <w:rPr>
          <w:b/>
          <w:sz w:val="24"/>
          <w:szCs w:val="24"/>
        </w:rPr>
        <w:t>da patologie non connesse ad accertamenti COVID</w:t>
      </w:r>
      <w:r w:rsidR="00BD495C" w:rsidRPr="00EF1F0A">
        <w:rPr>
          <w:b/>
          <w:sz w:val="24"/>
          <w:szCs w:val="24"/>
        </w:rPr>
        <w:t xml:space="preserve"> 19</w:t>
      </w:r>
      <w:r w:rsidR="000A4FBE" w:rsidRPr="00EF1F0A">
        <w:rPr>
          <w:b/>
          <w:sz w:val="24"/>
          <w:szCs w:val="24"/>
        </w:rPr>
        <w:t>.</w:t>
      </w:r>
    </w:p>
    <w:p w14:paraId="38EEF9D2" w14:textId="77777777" w:rsidR="007A54A9" w:rsidRDefault="007A54A9" w:rsidP="007A54A9">
      <w:pPr>
        <w:spacing w:after="160" w:line="259" w:lineRule="auto"/>
        <w:rPr>
          <w:b/>
          <w:sz w:val="24"/>
          <w:szCs w:val="24"/>
        </w:rPr>
      </w:pPr>
    </w:p>
    <w:p w14:paraId="42F2C34F" w14:textId="77777777" w:rsidR="000A4FBE" w:rsidRPr="007A54A9" w:rsidRDefault="000A4FBE" w:rsidP="007A54A9">
      <w:pPr>
        <w:spacing w:after="160" w:line="259" w:lineRule="auto"/>
        <w:rPr>
          <w:b/>
          <w:sz w:val="24"/>
          <w:szCs w:val="24"/>
        </w:rPr>
      </w:pPr>
    </w:p>
    <w:p w14:paraId="763B7541" w14:textId="77777777" w:rsidR="007A54A9" w:rsidRPr="00BD495C" w:rsidRDefault="007A54A9" w:rsidP="007A54A9">
      <w:pPr>
        <w:spacing w:after="160" w:line="259" w:lineRule="auto"/>
        <w:rPr>
          <w:sz w:val="24"/>
          <w:szCs w:val="24"/>
        </w:rPr>
      </w:pPr>
      <w:r w:rsidRPr="00BD495C">
        <w:rPr>
          <w:sz w:val="24"/>
          <w:szCs w:val="24"/>
        </w:rPr>
        <w:t>Il sottoscritto</w:t>
      </w:r>
    </w:p>
    <w:p w14:paraId="620E2A5C" w14:textId="6E207872" w:rsidR="007A54A9" w:rsidRPr="00BD495C" w:rsidRDefault="007A54A9" w:rsidP="00BE33C5">
      <w:pPr>
        <w:spacing w:line="480" w:lineRule="auto"/>
        <w:rPr>
          <w:sz w:val="24"/>
          <w:szCs w:val="24"/>
        </w:rPr>
      </w:pPr>
      <w:r w:rsidRPr="00BD495C">
        <w:rPr>
          <w:sz w:val="24"/>
          <w:szCs w:val="24"/>
        </w:rPr>
        <w:t>Cognome………………………………………………………….</w:t>
      </w:r>
      <w:r w:rsidR="00BE33C5">
        <w:rPr>
          <w:sz w:val="24"/>
          <w:szCs w:val="24"/>
        </w:rPr>
        <w:t xml:space="preserve"> </w:t>
      </w:r>
      <w:r w:rsidRPr="00BD495C">
        <w:rPr>
          <w:sz w:val="24"/>
          <w:szCs w:val="24"/>
        </w:rPr>
        <w:t>Nome………………………………………………………………..</w:t>
      </w:r>
    </w:p>
    <w:p w14:paraId="547BED0D" w14:textId="6212F17E" w:rsidR="007A54A9" w:rsidRPr="00BD495C" w:rsidRDefault="007A54A9" w:rsidP="00BE33C5">
      <w:pPr>
        <w:spacing w:line="480" w:lineRule="auto"/>
        <w:rPr>
          <w:sz w:val="24"/>
          <w:szCs w:val="24"/>
        </w:rPr>
      </w:pPr>
      <w:r w:rsidRPr="00BD495C">
        <w:rPr>
          <w:sz w:val="24"/>
          <w:szCs w:val="24"/>
        </w:rPr>
        <w:t>Luogo di nascita…………………………………………………</w:t>
      </w:r>
      <w:r w:rsidR="00BE33C5">
        <w:rPr>
          <w:sz w:val="24"/>
          <w:szCs w:val="24"/>
        </w:rPr>
        <w:t xml:space="preserve"> </w:t>
      </w:r>
      <w:r w:rsidRPr="00BD495C">
        <w:rPr>
          <w:sz w:val="24"/>
          <w:szCs w:val="24"/>
        </w:rPr>
        <w:t>Data di nascita………………………………………………….</w:t>
      </w:r>
    </w:p>
    <w:p w14:paraId="3141FF90" w14:textId="77777777" w:rsidR="007A54A9" w:rsidRPr="00BD495C" w:rsidRDefault="007A54A9" w:rsidP="00BE33C5">
      <w:pPr>
        <w:spacing w:line="480" w:lineRule="auto"/>
        <w:rPr>
          <w:sz w:val="24"/>
          <w:szCs w:val="24"/>
        </w:rPr>
      </w:pPr>
      <w:r w:rsidRPr="00BD495C">
        <w:rPr>
          <w:sz w:val="24"/>
          <w:szCs w:val="24"/>
        </w:rPr>
        <w:t>Documento di riconoscimento…………………………………………………………………</w:t>
      </w:r>
      <w:proofErr w:type="gramStart"/>
      <w:r w:rsidRPr="00BD495C">
        <w:rPr>
          <w:sz w:val="24"/>
          <w:szCs w:val="24"/>
        </w:rPr>
        <w:t>…….</w:t>
      </w:r>
      <w:proofErr w:type="gramEnd"/>
      <w:r w:rsidRPr="00BD495C">
        <w:rPr>
          <w:sz w:val="24"/>
          <w:szCs w:val="24"/>
        </w:rPr>
        <w:t>.</w:t>
      </w:r>
    </w:p>
    <w:p w14:paraId="4BF60A1C" w14:textId="6C982695" w:rsidR="007A54A9" w:rsidRPr="00BD495C" w:rsidRDefault="00F44310" w:rsidP="00BE33C5">
      <w:pPr>
        <w:spacing w:line="480" w:lineRule="auto"/>
        <w:rPr>
          <w:sz w:val="24"/>
          <w:szCs w:val="24"/>
        </w:rPr>
      </w:pPr>
      <w:r w:rsidRPr="00BD495C">
        <w:rPr>
          <w:sz w:val="24"/>
          <w:szCs w:val="24"/>
        </w:rPr>
        <w:t xml:space="preserve">Genitore </w:t>
      </w:r>
      <w:r w:rsidR="007A54A9" w:rsidRPr="00BD495C">
        <w:rPr>
          <w:sz w:val="24"/>
          <w:szCs w:val="24"/>
        </w:rPr>
        <w:t>dell’alunn</w:t>
      </w:r>
      <w:r w:rsidR="00D508D3" w:rsidRPr="00BD495C">
        <w:rPr>
          <w:sz w:val="24"/>
          <w:szCs w:val="24"/>
        </w:rPr>
        <w:t>a/</w:t>
      </w:r>
      <w:r w:rsidR="007A54A9" w:rsidRPr="00BD495C">
        <w:rPr>
          <w:sz w:val="24"/>
          <w:szCs w:val="24"/>
        </w:rPr>
        <w:t>o…………………</w:t>
      </w:r>
      <w:r w:rsidR="00BE33C5">
        <w:rPr>
          <w:sz w:val="24"/>
          <w:szCs w:val="24"/>
        </w:rPr>
        <w:t>….......</w:t>
      </w:r>
      <w:r w:rsidR="007A54A9" w:rsidRPr="00BD495C">
        <w:rPr>
          <w:sz w:val="24"/>
          <w:szCs w:val="24"/>
        </w:rPr>
        <w:t>……………</w:t>
      </w:r>
      <w:r w:rsidRPr="00BD495C">
        <w:rPr>
          <w:sz w:val="24"/>
          <w:szCs w:val="24"/>
        </w:rPr>
        <w:t>…………………………………………………………………………</w:t>
      </w:r>
    </w:p>
    <w:p w14:paraId="38EEA2FF" w14:textId="77777777" w:rsidR="007A54A9" w:rsidRPr="00BD495C" w:rsidRDefault="007A54A9" w:rsidP="00BE33C5">
      <w:pPr>
        <w:spacing w:line="480" w:lineRule="auto"/>
        <w:rPr>
          <w:sz w:val="24"/>
          <w:szCs w:val="24"/>
        </w:rPr>
      </w:pPr>
      <w:r w:rsidRPr="00BD495C">
        <w:rPr>
          <w:sz w:val="24"/>
          <w:szCs w:val="24"/>
        </w:rPr>
        <w:t>Classe……………………………………………….</w:t>
      </w:r>
    </w:p>
    <w:p w14:paraId="35EFEDC6" w14:textId="77777777" w:rsidR="007A54A9" w:rsidRPr="007A54A9" w:rsidRDefault="007A54A9" w:rsidP="007A54A9">
      <w:pPr>
        <w:spacing w:after="160" w:line="259" w:lineRule="auto"/>
        <w:rPr>
          <w:b/>
          <w:sz w:val="24"/>
          <w:szCs w:val="24"/>
        </w:rPr>
      </w:pPr>
      <w:r w:rsidRPr="007A54A9">
        <w:rPr>
          <w:b/>
          <w:sz w:val="24"/>
          <w:szCs w:val="24"/>
        </w:rPr>
        <w:t xml:space="preserve">Sotto la propria responsabilità </w:t>
      </w:r>
      <w:r w:rsidRPr="007D45C3">
        <w:rPr>
          <w:b/>
          <w:sz w:val="24"/>
          <w:szCs w:val="24"/>
        </w:rPr>
        <w:t>DICHIARA</w:t>
      </w:r>
    </w:p>
    <w:p w14:paraId="5081964D" w14:textId="77777777" w:rsidR="00BD495C" w:rsidRPr="00EF1F0A" w:rsidRDefault="007A54A9" w:rsidP="00572AAA">
      <w:pPr>
        <w:numPr>
          <w:ilvl w:val="0"/>
          <w:numId w:val="2"/>
        </w:numPr>
        <w:spacing w:after="160" w:line="259" w:lineRule="auto"/>
        <w:contextualSpacing/>
        <w:rPr>
          <w:sz w:val="24"/>
          <w:szCs w:val="24"/>
        </w:rPr>
      </w:pPr>
      <w:r w:rsidRPr="00EF1F0A">
        <w:rPr>
          <w:b/>
          <w:sz w:val="24"/>
          <w:szCs w:val="24"/>
        </w:rPr>
        <w:t>Che la propria figlia/o è stata/o assente da scuola</w:t>
      </w:r>
      <w:r w:rsidRPr="00EF1F0A">
        <w:rPr>
          <w:sz w:val="24"/>
          <w:szCs w:val="24"/>
        </w:rPr>
        <w:t xml:space="preserve"> </w:t>
      </w:r>
      <w:r w:rsidR="00572AAA" w:rsidRPr="00EF1F0A">
        <w:rPr>
          <w:b/>
          <w:sz w:val="24"/>
          <w:szCs w:val="24"/>
        </w:rPr>
        <w:t>per motivi di salute</w:t>
      </w:r>
      <w:r w:rsidR="00BD495C" w:rsidRPr="00EF1F0A">
        <w:rPr>
          <w:b/>
          <w:sz w:val="24"/>
          <w:szCs w:val="24"/>
        </w:rPr>
        <w:t>, per patologia non connessa ad accertamenti COVID 19</w:t>
      </w:r>
      <w:r w:rsidR="00BD495C" w:rsidRPr="00EF1F0A">
        <w:rPr>
          <w:sz w:val="24"/>
          <w:szCs w:val="24"/>
        </w:rPr>
        <w:t xml:space="preserve">     </w:t>
      </w:r>
    </w:p>
    <w:p w14:paraId="166FEBDB" w14:textId="77777777" w:rsidR="00BD495C" w:rsidRDefault="00BD495C" w:rsidP="00BD495C">
      <w:pPr>
        <w:spacing w:after="160" w:line="259" w:lineRule="auto"/>
        <w:ind w:left="720"/>
        <w:contextualSpacing/>
        <w:rPr>
          <w:sz w:val="24"/>
          <w:szCs w:val="24"/>
        </w:rPr>
      </w:pPr>
    </w:p>
    <w:p w14:paraId="5EB7E8E7" w14:textId="6EB99EEE" w:rsidR="007A54A9" w:rsidRPr="007A54A9" w:rsidRDefault="007A54A9" w:rsidP="00572AAA">
      <w:pPr>
        <w:numPr>
          <w:ilvl w:val="0"/>
          <w:numId w:val="2"/>
        </w:numPr>
        <w:spacing w:after="160" w:line="259" w:lineRule="auto"/>
        <w:contextualSpacing/>
        <w:rPr>
          <w:sz w:val="24"/>
          <w:szCs w:val="24"/>
        </w:rPr>
      </w:pPr>
      <w:r w:rsidRPr="007A54A9">
        <w:rPr>
          <w:sz w:val="24"/>
          <w:szCs w:val="24"/>
        </w:rPr>
        <w:t>dal……………</w:t>
      </w:r>
      <w:r w:rsidR="00BD495C">
        <w:rPr>
          <w:sz w:val="24"/>
          <w:szCs w:val="24"/>
        </w:rPr>
        <w:t>………………</w:t>
      </w:r>
      <w:proofErr w:type="gramStart"/>
      <w:r w:rsidR="00BD495C">
        <w:rPr>
          <w:sz w:val="24"/>
          <w:szCs w:val="24"/>
        </w:rPr>
        <w:t>…….</w:t>
      </w:r>
      <w:proofErr w:type="gramEnd"/>
      <w:r w:rsidR="00BD495C">
        <w:rPr>
          <w:sz w:val="24"/>
          <w:szCs w:val="24"/>
        </w:rPr>
        <w:t>.</w:t>
      </w:r>
      <w:r w:rsidR="00BE33C5">
        <w:rPr>
          <w:sz w:val="24"/>
          <w:szCs w:val="24"/>
        </w:rPr>
        <w:t xml:space="preserve"> </w:t>
      </w:r>
      <w:r w:rsidR="00BD495C">
        <w:rPr>
          <w:sz w:val="24"/>
          <w:szCs w:val="24"/>
        </w:rPr>
        <w:t>al………………………………………</w:t>
      </w:r>
    </w:p>
    <w:p w14:paraId="506ED689" w14:textId="77777777" w:rsidR="00572AAA" w:rsidRPr="007A54A9" w:rsidRDefault="00572AAA" w:rsidP="007A54A9">
      <w:pPr>
        <w:spacing w:after="160" w:line="259" w:lineRule="auto"/>
        <w:rPr>
          <w:sz w:val="24"/>
          <w:szCs w:val="24"/>
        </w:rPr>
      </w:pPr>
    </w:p>
    <w:p w14:paraId="47291FD5" w14:textId="77777777" w:rsidR="007A54A9" w:rsidRPr="007A54A9" w:rsidRDefault="007A54A9" w:rsidP="007A54A9">
      <w:pPr>
        <w:spacing w:after="160" w:line="259" w:lineRule="auto"/>
        <w:rPr>
          <w:sz w:val="24"/>
          <w:szCs w:val="24"/>
        </w:rPr>
      </w:pPr>
      <w:r w:rsidRPr="007A54A9">
        <w:rPr>
          <w:sz w:val="24"/>
          <w:szCs w:val="24"/>
        </w:rPr>
        <w:t>Luogo e data…………………………………………………………….</w:t>
      </w:r>
    </w:p>
    <w:p w14:paraId="0FB714F6" w14:textId="77777777" w:rsidR="007A54A9" w:rsidRPr="007A54A9" w:rsidRDefault="007A54A9" w:rsidP="007A54A9">
      <w:pPr>
        <w:spacing w:after="160" w:line="259" w:lineRule="auto"/>
        <w:rPr>
          <w:sz w:val="24"/>
          <w:szCs w:val="24"/>
        </w:rPr>
      </w:pPr>
    </w:p>
    <w:p w14:paraId="7DABC807" w14:textId="77777777" w:rsidR="007A54A9" w:rsidRPr="007A54A9" w:rsidRDefault="007A54A9" w:rsidP="007A54A9">
      <w:pPr>
        <w:spacing w:after="160" w:line="259" w:lineRule="auto"/>
        <w:rPr>
          <w:sz w:val="24"/>
          <w:szCs w:val="24"/>
        </w:rPr>
      </w:pPr>
      <w:r w:rsidRPr="007A54A9">
        <w:rPr>
          <w:sz w:val="24"/>
          <w:szCs w:val="24"/>
        </w:rPr>
        <w:t>Firma leggibile (dell’esercente la responsabilità genitoriale e/o dell’interessato)</w:t>
      </w:r>
    </w:p>
    <w:p w14:paraId="4225AA41" w14:textId="77777777" w:rsidR="007A54A9" w:rsidRPr="007A54A9" w:rsidRDefault="007A54A9" w:rsidP="007A54A9">
      <w:pPr>
        <w:spacing w:after="160" w:line="259" w:lineRule="auto"/>
        <w:rPr>
          <w:sz w:val="24"/>
          <w:szCs w:val="24"/>
        </w:rPr>
      </w:pPr>
      <w:r w:rsidRPr="007A54A9">
        <w:rPr>
          <w:sz w:val="24"/>
          <w:szCs w:val="24"/>
        </w:rPr>
        <w:t>…………………………………………………………………………………………………………………………..</w:t>
      </w:r>
    </w:p>
    <w:p w14:paraId="3A01673D" w14:textId="77777777" w:rsidR="00A25640" w:rsidRDefault="00BD495C" w:rsidP="00870260">
      <w:pPr>
        <w:rPr>
          <w:rFonts w:cs="Calibri"/>
          <w:color w:val="000000"/>
          <w:lang w:eastAsia="it-IT"/>
        </w:rPr>
      </w:pPr>
      <w:r w:rsidRPr="00EF1F0A">
        <w:rPr>
          <w:rFonts w:cs="Calibri"/>
          <w:color w:val="000000"/>
          <w:lang w:eastAsia="it-IT"/>
        </w:rPr>
        <w:t>L’Autodichiarazione dovrà essere consegnata al docente in servizio nella prima ora di lezione.</w:t>
      </w:r>
    </w:p>
    <w:p w14:paraId="62E27104" w14:textId="77777777" w:rsidR="00BD495C" w:rsidRPr="004244B6" w:rsidRDefault="00BD495C" w:rsidP="00870260"/>
    <w:sectPr w:rsidR="00BD495C" w:rsidRPr="004244B6" w:rsidSect="008702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55" w:right="1134" w:bottom="181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87350B" w14:textId="77777777" w:rsidR="00761B58" w:rsidRDefault="00761B58" w:rsidP="004E050B">
      <w:r>
        <w:separator/>
      </w:r>
    </w:p>
  </w:endnote>
  <w:endnote w:type="continuationSeparator" w:id="0">
    <w:p w14:paraId="215BD40B" w14:textId="77777777" w:rsidR="00761B58" w:rsidRDefault="00761B58" w:rsidP="004E0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DA1B6" w14:textId="77777777" w:rsidR="00C57FB7" w:rsidRDefault="00C57FB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Grigliatabel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6"/>
      <w:gridCol w:w="1738"/>
      <w:gridCol w:w="2025"/>
      <w:gridCol w:w="2530"/>
      <w:gridCol w:w="2379"/>
    </w:tblGrid>
    <w:tr w:rsidR="00C57FB7" w14:paraId="7F404C3D" w14:textId="77777777" w:rsidTr="00C57FB7">
      <w:tc>
        <w:tcPr>
          <w:tcW w:w="680" w:type="dxa"/>
        </w:tcPr>
        <w:p w14:paraId="6695CC24" w14:textId="77777777" w:rsidR="00C57FB7" w:rsidRDefault="00C57FB7" w:rsidP="00C57FB7">
          <w:pPr>
            <w:rPr>
              <w:color w:val="1D428A"/>
              <w:sz w:val="16"/>
              <w:szCs w:val="16"/>
            </w:rPr>
          </w:pPr>
          <w:bookmarkStart w:id="0" w:name="_Hlk1051327"/>
          <w:r w:rsidRPr="00DB7BB7">
            <w:rPr>
              <w:noProof/>
              <w:color w:val="1D428A"/>
              <w:lang w:eastAsia="it-IT"/>
            </w:rPr>
            <w:drawing>
              <wp:inline distT="0" distB="0" distL="0" distR="0" wp14:anchorId="168A7CA9" wp14:editId="59DD2D65">
                <wp:extent cx="468000" cy="468000"/>
                <wp:effectExtent l="0" t="0" r="8255" b="8255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mosca\Downloads\logo_blu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46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14" w:type="dxa"/>
        </w:tcPr>
        <w:p w14:paraId="1BC56BC7" w14:textId="77777777" w:rsidR="00C57FB7" w:rsidRDefault="00C57FB7" w:rsidP="00C57FB7">
          <w:pPr>
            <w:rPr>
              <w:color w:val="000099"/>
              <w:sz w:val="16"/>
              <w:szCs w:val="16"/>
            </w:rPr>
          </w:pPr>
          <w:r w:rsidRPr="00E941E9">
            <w:rPr>
              <w:color w:val="000099"/>
              <w:sz w:val="16"/>
              <w:szCs w:val="16"/>
            </w:rPr>
            <w:t>Via Raffaello Sanzio 8</w:t>
          </w:r>
        </w:p>
        <w:p w14:paraId="7FC47DF1" w14:textId="77777777" w:rsidR="00C57FB7" w:rsidRPr="00C57FB7" w:rsidRDefault="00C57FB7" w:rsidP="00C57FB7">
          <w:pPr>
            <w:rPr>
              <w:color w:val="000099"/>
              <w:sz w:val="16"/>
              <w:szCs w:val="16"/>
            </w:rPr>
          </w:pPr>
          <w:r w:rsidRPr="00C57FB7">
            <w:rPr>
              <w:color w:val="000099"/>
              <w:sz w:val="16"/>
              <w:szCs w:val="16"/>
            </w:rPr>
            <w:t xml:space="preserve">60035 </w:t>
          </w:r>
          <w:r w:rsidRPr="00C57FB7">
            <w:rPr>
              <w:b/>
              <w:color w:val="000099"/>
              <w:sz w:val="16"/>
              <w:szCs w:val="16"/>
            </w:rPr>
            <w:t xml:space="preserve">Jesi </w:t>
          </w:r>
          <w:r w:rsidRPr="00C57FB7">
            <w:rPr>
              <w:color w:val="000099"/>
              <w:sz w:val="16"/>
              <w:szCs w:val="16"/>
            </w:rPr>
            <w:t xml:space="preserve">(AN) </w:t>
          </w:r>
          <w:proofErr w:type="spellStart"/>
          <w:r w:rsidRPr="00C57FB7">
            <w:rPr>
              <w:color w:val="000099"/>
              <w:sz w:val="16"/>
              <w:szCs w:val="16"/>
            </w:rPr>
            <w:t>Italy</w:t>
          </w:r>
          <w:proofErr w:type="spellEnd"/>
        </w:p>
        <w:p w14:paraId="30207FC9" w14:textId="77777777" w:rsidR="00C57FB7" w:rsidRDefault="00C57FB7" w:rsidP="00C57FB7">
          <w:pPr>
            <w:rPr>
              <w:color w:val="000099"/>
              <w:sz w:val="16"/>
              <w:szCs w:val="16"/>
            </w:rPr>
          </w:pPr>
          <w:r w:rsidRPr="00E941E9">
            <w:rPr>
              <w:color w:val="000099"/>
              <w:sz w:val="16"/>
              <w:szCs w:val="16"/>
            </w:rPr>
            <w:t>Tel. +39 0731 204550</w:t>
          </w:r>
        </w:p>
        <w:p w14:paraId="69D317F6" w14:textId="77777777" w:rsidR="00C57FB7" w:rsidRDefault="00C57FB7" w:rsidP="00C57FB7">
          <w:pPr>
            <w:rPr>
              <w:color w:val="1D428A"/>
              <w:sz w:val="16"/>
              <w:szCs w:val="16"/>
            </w:rPr>
          </w:pPr>
          <w:r w:rsidRPr="00E941E9">
            <w:rPr>
              <w:color w:val="000099"/>
              <w:sz w:val="16"/>
              <w:szCs w:val="16"/>
            </w:rPr>
            <w:t>Fax +39 0731 205706</w:t>
          </w:r>
        </w:p>
      </w:tc>
      <w:tc>
        <w:tcPr>
          <w:tcW w:w="2098" w:type="dxa"/>
        </w:tcPr>
        <w:p w14:paraId="624B1F51" w14:textId="77777777" w:rsidR="00C57FB7" w:rsidRPr="00C57FB7" w:rsidRDefault="00C57FB7" w:rsidP="00C57FB7">
          <w:pPr>
            <w:rPr>
              <w:b/>
              <w:color w:val="000099"/>
              <w:sz w:val="16"/>
              <w:szCs w:val="16"/>
              <w:lang w:val="en-US"/>
            </w:rPr>
          </w:pPr>
          <w:r w:rsidRPr="00C57FB7">
            <w:rPr>
              <w:color w:val="000099"/>
              <w:sz w:val="16"/>
              <w:szCs w:val="16"/>
              <w:lang w:val="en-US"/>
            </w:rPr>
            <w:t xml:space="preserve">Cod. MIUR </w:t>
          </w:r>
          <w:r w:rsidRPr="00C57FB7">
            <w:rPr>
              <w:b/>
              <w:color w:val="000099"/>
              <w:sz w:val="16"/>
              <w:szCs w:val="16"/>
              <w:lang w:val="en-US"/>
            </w:rPr>
            <w:t>ANIS023002</w:t>
          </w:r>
        </w:p>
        <w:p w14:paraId="76FD564A" w14:textId="77777777" w:rsidR="00C57FB7" w:rsidRDefault="00C57FB7" w:rsidP="00C57FB7">
          <w:pPr>
            <w:rPr>
              <w:color w:val="000099"/>
              <w:sz w:val="16"/>
              <w:szCs w:val="16"/>
              <w:lang w:val="en-US"/>
            </w:rPr>
          </w:pPr>
          <w:r w:rsidRPr="00E941E9">
            <w:rPr>
              <w:color w:val="000099"/>
              <w:sz w:val="16"/>
              <w:szCs w:val="16"/>
              <w:lang w:val="en-US"/>
            </w:rPr>
            <w:t xml:space="preserve">Cod. </w:t>
          </w:r>
          <w:proofErr w:type="spellStart"/>
          <w:r w:rsidRPr="00E941E9">
            <w:rPr>
              <w:color w:val="000099"/>
              <w:sz w:val="16"/>
              <w:szCs w:val="16"/>
              <w:lang w:val="en-US"/>
            </w:rPr>
            <w:t>Fiscale</w:t>
          </w:r>
          <w:proofErr w:type="spellEnd"/>
          <w:r w:rsidRPr="00E941E9">
            <w:rPr>
              <w:color w:val="000099"/>
              <w:sz w:val="16"/>
              <w:szCs w:val="16"/>
              <w:lang w:val="en-US"/>
            </w:rPr>
            <w:t xml:space="preserve"> 92044880422</w:t>
          </w:r>
        </w:p>
        <w:p w14:paraId="6FE45C5A" w14:textId="77777777" w:rsidR="00C57FB7" w:rsidRDefault="00C57FB7" w:rsidP="00C57FB7">
          <w:pPr>
            <w:rPr>
              <w:color w:val="1D428A"/>
              <w:sz w:val="16"/>
              <w:szCs w:val="16"/>
            </w:rPr>
          </w:pPr>
          <w:r w:rsidRPr="00E941E9">
            <w:rPr>
              <w:color w:val="000099"/>
              <w:sz w:val="16"/>
              <w:szCs w:val="16"/>
            </w:rPr>
            <w:t xml:space="preserve">Cod. Univoco Uff. </w:t>
          </w:r>
          <w:r w:rsidRPr="00BC1190">
            <w:rPr>
              <w:rFonts w:ascii="Consolas" w:hAnsi="Consolas"/>
              <w:color w:val="000099"/>
              <w:sz w:val="16"/>
              <w:szCs w:val="16"/>
            </w:rPr>
            <w:t>UF0SE0</w:t>
          </w:r>
        </w:p>
      </w:tc>
      <w:tc>
        <w:tcPr>
          <w:tcW w:w="2552" w:type="dxa"/>
        </w:tcPr>
        <w:p w14:paraId="26B7D21F" w14:textId="77777777" w:rsidR="00C57FB7" w:rsidRDefault="00C57FB7" w:rsidP="00C57FB7">
          <w:pPr>
            <w:rPr>
              <w:color w:val="000099"/>
              <w:sz w:val="16"/>
              <w:szCs w:val="16"/>
            </w:rPr>
          </w:pPr>
          <w:r w:rsidRPr="00E941E9">
            <w:rPr>
              <w:color w:val="000099"/>
              <w:sz w:val="16"/>
              <w:szCs w:val="16"/>
              <w:lang w:val="en-US"/>
            </w:rPr>
            <w:t>PEC anis023002@pec.istruzione.it</w:t>
          </w:r>
        </w:p>
        <w:p w14:paraId="7504B89D" w14:textId="77777777" w:rsidR="00C57FB7" w:rsidRDefault="00C57FB7" w:rsidP="00C57FB7">
          <w:pPr>
            <w:rPr>
              <w:b/>
              <w:color w:val="000099"/>
              <w:sz w:val="16"/>
              <w:szCs w:val="16"/>
            </w:rPr>
          </w:pPr>
          <w:r w:rsidRPr="00E941E9">
            <w:rPr>
              <w:color w:val="000099"/>
              <w:sz w:val="16"/>
              <w:szCs w:val="16"/>
            </w:rPr>
            <w:t>PEO anis023002@istruzione.it</w:t>
          </w:r>
        </w:p>
        <w:p w14:paraId="512B5891" w14:textId="77777777" w:rsidR="00C57FB7" w:rsidRDefault="00C57FB7" w:rsidP="00C57FB7">
          <w:pPr>
            <w:rPr>
              <w:color w:val="1D428A"/>
              <w:sz w:val="16"/>
              <w:szCs w:val="16"/>
            </w:rPr>
          </w:pPr>
          <w:r w:rsidRPr="00BC1190">
            <w:rPr>
              <w:b/>
              <w:color w:val="000099"/>
              <w:sz w:val="16"/>
              <w:szCs w:val="16"/>
            </w:rPr>
            <w:t>www.iismarconipieralisi.edu.it</w:t>
          </w:r>
        </w:p>
      </w:tc>
      <w:tc>
        <w:tcPr>
          <w:tcW w:w="2552" w:type="dxa"/>
        </w:tcPr>
        <w:p w14:paraId="06F1A47F" w14:textId="77777777" w:rsidR="00C57FB7" w:rsidRDefault="00C57FB7" w:rsidP="00C57FB7">
          <w:pPr>
            <w:jc w:val="right"/>
            <w:rPr>
              <w:color w:val="1D428A"/>
              <w:sz w:val="16"/>
              <w:szCs w:val="16"/>
            </w:rPr>
          </w:pPr>
        </w:p>
      </w:tc>
    </w:tr>
    <w:bookmarkEnd w:id="0"/>
  </w:tbl>
  <w:p w14:paraId="60B9B186" w14:textId="77777777" w:rsidR="00C5678F" w:rsidRPr="00283E67" w:rsidRDefault="00C5678F" w:rsidP="00C57FB7">
    <w:pPr>
      <w:rPr>
        <w:color w:val="000099"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6582D8" w14:textId="77777777" w:rsidR="00C57FB7" w:rsidRDefault="00C57FB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C7320F" w14:textId="77777777" w:rsidR="00761B58" w:rsidRDefault="00761B58" w:rsidP="004E050B">
      <w:r>
        <w:separator/>
      </w:r>
    </w:p>
  </w:footnote>
  <w:footnote w:type="continuationSeparator" w:id="0">
    <w:p w14:paraId="1CE60141" w14:textId="77777777" w:rsidR="00761B58" w:rsidRDefault="00761B58" w:rsidP="004E0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E2108C" w14:textId="77777777" w:rsidR="00C57FB7" w:rsidRDefault="00C57FB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ABD4C" w14:textId="77777777" w:rsidR="004E050B" w:rsidRDefault="00F920BA" w:rsidP="004E050B">
    <w:pPr>
      <w:pStyle w:val="Intestazione"/>
      <w:jc w:val="right"/>
    </w:pPr>
    <w:r>
      <w:rPr>
        <w:noProof/>
        <w:lang w:eastAsia="it-IT"/>
      </w:rPr>
      <w:drawing>
        <wp:inline distT="0" distB="0" distL="0" distR="0" wp14:anchorId="1F4AF99F" wp14:editId="1A56FF3D">
          <wp:extent cx="2282957" cy="719329"/>
          <wp:effectExtent l="0" t="0" r="3175" b="5080"/>
          <wp:docPr id="32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ISMP_logotipo_carta_intesta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2957" cy="7193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A13869" w14:textId="77777777" w:rsidR="00C57FB7" w:rsidRDefault="00C57FB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092B2F"/>
    <w:multiLevelType w:val="hybridMultilevel"/>
    <w:tmpl w:val="4DEA9670"/>
    <w:lvl w:ilvl="0" w:tplc="9C2AA54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147778"/>
    <w:multiLevelType w:val="hybridMultilevel"/>
    <w:tmpl w:val="2DA0BF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B3C"/>
    <w:rsid w:val="000072BF"/>
    <w:rsid w:val="00024FE0"/>
    <w:rsid w:val="00037F8F"/>
    <w:rsid w:val="000A23EB"/>
    <w:rsid w:val="000A4FBE"/>
    <w:rsid w:val="00114215"/>
    <w:rsid w:val="0012655C"/>
    <w:rsid w:val="00127CA0"/>
    <w:rsid w:val="00130D59"/>
    <w:rsid w:val="00143BB5"/>
    <w:rsid w:val="00144D6D"/>
    <w:rsid w:val="00181333"/>
    <w:rsid w:val="00181917"/>
    <w:rsid w:val="001B1187"/>
    <w:rsid w:val="00283E67"/>
    <w:rsid w:val="002D25DA"/>
    <w:rsid w:val="0032063C"/>
    <w:rsid w:val="00360116"/>
    <w:rsid w:val="00363B3C"/>
    <w:rsid w:val="003645DF"/>
    <w:rsid w:val="00366309"/>
    <w:rsid w:val="00383A35"/>
    <w:rsid w:val="00402F1C"/>
    <w:rsid w:val="004206CA"/>
    <w:rsid w:val="004219F7"/>
    <w:rsid w:val="004244B6"/>
    <w:rsid w:val="00475E0B"/>
    <w:rsid w:val="004B7240"/>
    <w:rsid w:val="004E050B"/>
    <w:rsid w:val="00572AAA"/>
    <w:rsid w:val="00591E85"/>
    <w:rsid w:val="00597C6B"/>
    <w:rsid w:val="005E7850"/>
    <w:rsid w:val="00601191"/>
    <w:rsid w:val="00603B9F"/>
    <w:rsid w:val="006107E4"/>
    <w:rsid w:val="00634843"/>
    <w:rsid w:val="006E04E8"/>
    <w:rsid w:val="006F290B"/>
    <w:rsid w:val="00751968"/>
    <w:rsid w:val="007523EF"/>
    <w:rsid w:val="007573B5"/>
    <w:rsid w:val="00761B58"/>
    <w:rsid w:val="007A54A9"/>
    <w:rsid w:val="007D45C3"/>
    <w:rsid w:val="007E538F"/>
    <w:rsid w:val="00823F79"/>
    <w:rsid w:val="00870260"/>
    <w:rsid w:val="008B6E27"/>
    <w:rsid w:val="0097215D"/>
    <w:rsid w:val="009757C3"/>
    <w:rsid w:val="00982472"/>
    <w:rsid w:val="009B0098"/>
    <w:rsid w:val="009E51BB"/>
    <w:rsid w:val="00A25640"/>
    <w:rsid w:val="00AB345F"/>
    <w:rsid w:val="00AD7DD6"/>
    <w:rsid w:val="00B22B78"/>
    <w:rsid w:val="00B402C0"/>
    <w:rsid w:val="00BC1190"/>
    <w:rsid w:val="00BD495C"/>
    <w:rsid w:val="00BE33C5"/>
    <w:rsid w:val="00C5678F"/>
    <w:rsid w:val="00C57040"/>
    <w:rsid w:val="00C57FB7"/>
    <w:rsid w:val="00CD2976"/>
    <w:rsid w:val="00D44BA0"/>
    <w:rsid w:val="00D508D3"/>
    <w:rsid w:val="00D64EFA"/>
    <w:rsid w:val="00D864F5"/>
    <w:rsid w:val="00DB7BB7"/>
    <w:rsid w:val="00DC389B"/>
    <w:rsid w:val="00E30549"/>
    <w:rsid w:val="00E42F0E"/>
    <w:rsid w:val="00E52839"/>
    <w:rsid w:val="00E67796"/>
    <w:rsid w:val="00E8369D"/>
    <w:rsid w:val="00E941E9"/>
    <w:rsid w:val="00E9607C"/>
    <w:rsid w:val="00EF1F0A"/>
    <w:rsid w:val="00F44310"/>
    <w:rsid w:val="00F920BA"/>
    <w:rsid w:val="00F92857"/>
    <w:rsid w:val="00FA5C57"/>
    <w:rsid w:val="00FA75BD"/>
    <w:rsid w:val="00FD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166E43"/>
  <w15:docId w15:val="{0ADC64C0-3306-433A-B54B-55DDED014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D7E84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E05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050B"/>
  </w:style>
  <w:style w:type="paragraph" w:styleId="Pidipagina">
    <w:name w:val="footer"/>
    <w:basedOn w:val="Normale"/>
    <w:link w:val="PidipaginaCarattere"/>
    <w:uiPriority w:val="99"/>
    <w:unhideWhenUsed/>
    <w:rsid w:val="004E05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050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050B"/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050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8369D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FD7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B7B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ta\Downloads\_iismarconipieralisi-jesi_carta-intestata_02-2020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_iismarconipieralisi-jesi_carta-intestata_02-2020.dotx</Template>
  <TotalTime>6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Vittorio Alfieri</cp:lastModifiedBy>
  <cp:revision>5</cp:revision>
  <cp:lastPrinted>2020-10-02T10:45:00Z</cp:lastPrinted>
  <dcterms:created xsi:type="dcterms:W3CDTF">2020-10-16T16:51:00Z</dcterms:created>
  <dcterms:modified xsi:type="dcterms:W3CDTF">2020-10-16T19:21:00Z</dcterms:modified>
</cp:coreProperties>
</file>