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20" w:rsidRPr="005D4120" w:rsidRDefault="005D4120" w:rsidP="005D4120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Oggetto: </w:t>
      </w:r>
      <w:r w:rsidRPr="005D41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Acquisizione del consenso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621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partecipazione a </w:t>
      </w:r>
      <w:r w:rsidR="000B522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Vetbus</w:t>
      </w:r>
      <w:r w:rsidR="001C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B522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 la Loggia dei Mercanti di Ancona</w:t>
      </w:r>
    </w:p>
    <w:p w:rsidR="005D4120" w:rsidRPr="005D4120" w:rsidRDefault="005D4120" w:rsidP="005D4120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D4120" w:rsidRPr="005D4120" w:rsidRDefault="005D4120" w:rsidP="005D4120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D4120" w:rsidRPr="005D4120" w:rsidRDefault="005D4120" w:rsidP="005D4120">
      <w:pPr>
        <w:tabs>
          <w:tab w:val="left" w:pos="9540"/>
        </w:tabs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sottoscritt_</w:t>
      </w:r>
      <w:r w:rsidRPr="005D41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</w:t>
      </w:r>
    </w:p>
    <w:p w:rsidR="005D4120" w:rsidRPr="005D4120" w:rsidRDefault="005D4120" w:rsidP="005D4120">
      <w:pPr>
        <w:tabs>
          <w:tab w:val="left" w:pos="9540"/>
        </w:tabs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D4120" w:rsidRPr="005D4120" w:rsidRDefault="005D4120" w:rsidP="005D4120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D4120" w:rsidRPr="005D4120" w:rsidRDefault="005D4120" w:rsidP="005D4120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D4120" w:rsidRPr="005D4120" w:rsidRDefault="005D4120" w:rsidP="005D4120">
      <w:pPr>
        <w:tabs>
          <w:tab w:val="left" w:pos="9540"/>
          <w:tab w:val="left" w:pos="9720"/>
        </w:tabs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Genitore dello/a </w:t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>studente/studentessa _______________________________________________</w:t>
      </w:r>
    </w:p>
    <w:p w:rsidR="005D4120" w:rsidRPr="005D4120" w:rsidRDefault="005D4120" w:rsidP="005D4120">
      <w:pPr>
        <w:tabs>
          <w:tab w:val="left" w:pos="9540"/>
          <w:tab w:val="left" w:pos="9720"/>
        </w:tabs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4120" w:rsidRPr="005D4120" w:rsidRDefault="005D4120" w:rsidP="005D4120">
      <w:pPr>
        <w:tabs>
          <w:tab w:val="left" w:pos="9540"/>
          <w:tab w:val="left" w:pos="9720"/>
        </w:tabs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4120" w:rsidRPr="005D4120" w:rsidRDefault="005D4120" w:rsidP="005D4120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>iscritto/a alla classe:   ________</w:t>
      </w:r>
      <w:r w:rsidR="0026216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dell’IIS MARCONI PIERALISI</w:t>
      </w:r>
    </w:p>
    <w:p w:rsidR="005D4120" w:rsidRPr="005D4120" w:rsidRDefault="005D4120" w:rsidP="005D4120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D4120" w:rsidRPr="005D4120" w:rsidRDefault="005D4120" w:rsidP="005D4120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la presente    </w:t>
      </w:r>
      <w:r w:rsidRPr="005D4120">
        <w:rPr>
          <w:rFonts w:ascii="Times New Roman" w:eastAsia="Times New Roman" w:hAnsi="Times New Roman" w:cs="Times New Roman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4120">
        <w:rPr>
          <w:rFonts w:ascii="Times New Roman" w:eastAsia="Times New Roman" w:hAnsi="Times New Roman" w:cs="Times New Roman"/>
          <w:sz w:val="20"/>
          <w:szCs w:val="20"/>
          <w:lang w:eastAsia="it-IT"/>
        </w:rPr>
        <w:instrText xml:space="preserve"> FORMCHECKBOX </w:instrText>
      </w:r>
      <w:r w:rsidR="008751E3">
        <w:rPr>
          <w:rFonts w:ascii="Times New Roman" w:eastAsia="Times New Roman" w:hAnsi="Times New Roman" w:cs="Times New Roman"/>
          <w:sz w:val="20"/>
          <w:szCs w:val="20"/>
          <w:lang w:eastAsia="it-IT"/>
        </w:rPr>
      </w:r>
      <w:r w:rsidR="008751E3">
        <w:rPr>
          <w:rFonts w:ascii="Times New Roman" w:eastAsia="Times New Roman" w:hAnsi="Times New Roman" w:cs="Times New Roman"/>
          <w:sz w:val="20"/>
          <w:szCs w:val="20"/>
          <w:lang w:eastAsia="it-IT"/>
        </w:rPr>
        <w:fldChar w:fldCharType="separate"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</w:t>
      </w:r>
      <w:r w:rsidRPr="005D41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u t o r i z z a</w:t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  <w:r w:rsidRPr="005D41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/  </w:t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</w:t>
      </w:r>
      <w:r w:rsidRPr="005D4120">
        <w:rPr>
          <w:rFonts w:ascii="Times New Roman" w:eastAsia="Times New Roman" w:hAnsi="Times New Roman" w:cs="Times New Roman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4120">
        <w:rPr>
          <w:rFonts w:ascii="Times New Roman" w:eastAsia="Times New Roman" w:hAnsi="Times New Roman" w:cs="Times New Roman"/>
          <w:sz w:val="20"/>
          <w:szCs w:val="20"/>
          <w:lang w:eastAsia="it-IT"/>
        </w:rPr>
        <w:instrText xml:space="preserve"> FORMCHECKBOX </w:instrText>
      </w:r>
      <w:r w:rsidR="008751E3">
        <w:rPr>
          <w:rFonts w:ascii="Times New Roman" w:eastAsia="Times New Roman" w:hAnsi="Times New Roman" w:cs="Times New Roman"/>
          <w:sz w:val="20"/>
          <w:szCs w:val="20"/>
          <w:lang w:eastAsia="it-IT"/>
        </w:rPr>
      </w:r>
      <w:r w:rsidR="008751E3">
        <w:rPr>
          <w:rFonts w:ascii="Times New Roman" w:eastAsia="Times New Roman" w:hAnsi="Times New Roman" w:cs="Times New Roman"/>
          <w:sz w:val="20"/>
          <w:szCs w:val="20"/>
          <w:lang w:eastAsia="it-IT"/>
        </w:rPr>
        <w:fldChar w:fldCharType="separate"/>
      </w:r>
      <w:r w:rsidRPr="005D4120">
        <w:rPr>
          <w:rFonts w:ascii="Times New Roman" w:eastAsia="Times New Roman" w:hAnsi="Times New Roman" w:cs="Times New Roman"/>
          <w:sz w:val="20"/>
          <w:szCs w:val="20"/>
          <w:lang w:eastAsia="it-IT"/>
        </w:rPr>
        <w:fldChar w:fldCharType="end"/>
      </w:r>
      <w:r w:rsidRPr="005D4120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5D41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 e g a</w:t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(barrare con una X  l’opzione prescelta)</w:t>
      </w:r>
    </w:p>
    <w:p w:rsidR="005D4120" w:rsidRPr="005D4120" w:rsidRDefault="005D4120" w:rsidP="005D4120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A3697" w:rsidRDefault="00AA0C70" w:rsidP="005D4120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proprio figlio/a a parte</w:t>
      </w:r>
      <w:r w:rsidR="000B522F">
        <w:rPr>
          <w:rFonts w:ascii="Times New Roman" w:eastAsia="Times New Roman" w:hAnsi="Times New Roman" w:cs="Times New Roman"/>
          <w:sz w:val="24"/>
          <w:szCs w:val="24"/>
          <w:lang w:eastAsia="it-IT"/>
        </w:rPr>
        <w:t>cipare alla rassegna Vetbus il giorno 18</w:t>
      </w:r>
      <w:r w:rsidR="004411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Ottobre come da circolare</w:t>
      </w:r>
      <w:r w:rsidR="000B522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</w:t>
      </w:r>
      <w:r w:rsidR="001C3D7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A6E51">
        <w:rPr>
          <w:rFonts w:ascii="Times New Roman" w:eastAsia="Times New Roman" w:hAnsi="Times New Roman" w:cs="Times New Roman"/>
          <w:sz w:val="24"/>
          <w:szCs w:val="24"/>
          <w:lang w:eastAsia="it-IT"/>
        </w:rPr>
        <w:t>73</w:t>
      </w:r>
      <w:r w:rsidR="000B522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411C2" w:rsidRDefault="004411C2" w:rsidP="005D4120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24FA9" w:rsidRPr="005D4120" w:rsidRDefault="00124FA9" w:rsidP="005D4120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4120" w:rsidRPr="005D4120" w:rsidRDefault="005D4120" w:rsidP="005D4120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Il genitore</w:t>
      </w:r>
    </w:p>
    <w:p w:rsidR="005D4120" w:rsidRPr="005D4120" w:rsidRDefault="005D4120" w:rsidP="005D4120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5D4120" w:rsidRPr="005D4120" w:rsidRDefault="005D4120" w:rsidP="005D4120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________________________</w:t>
      </w:r>
    </w:p>
    <w:p w:rsidR="005D4120" w:rsidRPr="005D4120" w:rsidRDefault="005D4120" w:rsidP="005D4120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120">
        <w:rPr>
          <w:rFonts w:ascii="Times New Roman" w:eastAsia="Times New Roman" w:hAnsi="Times New Roman" w:cs="Times New Roman"/>
          <w:sz w:val="24"/>
          <w:szCs w:val="24"/>
          <w:lang w:eastAsia="it-IT"/>
        </w:rPr>
        <w:t>Jesi, ……………………..</w:t>
      </w:r>
    </w:p>
    <w:sectPr w:rsidR="005D4120" w:rsidRPr="005D4120" w:rsidSect="00C74D97">
      <w:headerReference w:type="default" r:id="rId8"/>
      <w:footerReference w:type="default" r:id="rId9"/>
      <w:pgSz w:w="11906" w:h="16838"/>
      <w:pgMar w:top="294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1E3" w:rsidRDefault="008751E3" w:rsidP="005F4C2C">
      <w:r>
        <w:separator/>
      </w:r>
    </w:p>
  </w:endnote>
  <w:endnote w:type="continuationSeparator" w:id="0">
    <w:p w:rsidR="008751E3" w:rsidRDefault="008751E3" w:rsidP="005F4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05" w:rsidRPr="005F4C2C" w:rsidRDefault="005F4C05" w:rsidP="005F4C2C">
    <w:pPr>
      <w:pStyle w:val="Pidipagina"/>
      <w:jc w:val="center"/>
      <w:rPr>
        <w:sz w:val="20"/>
        <w:szCs w:val="20"/>
      </w:rPr>
    </w:pPr>
    <w:r w:rsidRPr="005F4C2C">
      <w:rPr>
        <w:sz w:val="20"/>
        <w:szCs w:val="20"/>
      </w:rPr>
      <w:fldChar w:fldCharType="begin"/>
    </w:r>
    <w:r w:rsidRPr="005F4C2C">
      <w:rPr>
        <w:sz w:val="20"/>
        <w:szCs w:val="20"/>
      </w:rPr>
      <w:instrText xml:space="preserve"> PAGE   \* MERGEFORMAT </w:instrText>
    </w:r>
    <w:r w:rsidRPr="005F4C2C">
      <w:rPr>
        <w:sz w:val="20"/>
        <w:szCs w:val="20"/>
      </w:rPr>
      <w:fldChar w:fldCharType="separate"/>
    </w:r>
    <w:r w:rsidR="008751E3">
      <w:rPr>
        <w:noProof/>
        <w:sz w:val="20"/>
        <w:szCs w:val="20"/>
      </w:rPr>
      <w:t>1</w:t>
    </w:r>
    <w:r w:rsidRPr="005F4C2C">
      <w:rPr>
        <w:sz w:val="20"/>
        <w:szCs w:val="20"/>
      </w:rPr>
      <w:fldChar w:fldCharType="end"/>
    </w:r>
    <w:r w:rsidRPr="005F4C2C">
      <w:rPr>
        <w:sz w:val="20"/>
        <w:szCs w:val="20"/>
      </w:rPr>
      <w:t>/</w:t>
    </w:r>
    <w:r w:rsidRPr="005F4C2C">
      <w:rPr>
        <w:sz w:val="20"/>
        <w:szCs w:val="20"/>
      </w:rPr>
      <w:fldChar w:fldCharType="begin"/>
    </w:r>
    <w:r w:rsidRPr="005F4C2C">
      <w:rPr>
        <w:sz w:val="20"/>
        <w:szCs w:val="20"/>
      </w:rPr>
      <w:instrText xml:space="preserve"> NUMPAGES   \* MERGEFORMAT </w:instrText>
    </w:r>
    <w:r w:rsidRPr="005F4C2C">
      <w:rPr>
        <w:sz w:val="20"/>
        <w:szCs w:val="20"/>
      </w:rPr>
      <w:fldChar w:fldCharType="separate"/>
    </w:r>
    <w:r w:rsidR="008751E3">
      <w:rPr>
        <w:noProof/>
        <w:sz w:val="20"/>
        <w:szCs w:val="20"/>
      </w:rPr>
      <w:t>1</w:t>
    </w:r>
    <w:r w:rsidRPr="005F4C2C">
      <w:rPr>
        <w:sz w:val="20"/>
        <w:szCs w:val="20"/>
      </w:rPr>
      <w:fldChar w:fldCharType="end"/>
    </w:r>
  </w:p>
  <w:p w:rsidR="005F4C05" w:rsidRDefault="008751E3" w:rsidP="005F4C2C">
    <w:pPr>
      <w:pStyle w:val="Intestazione"/>
      <w:tabs>
        <w:tab w:val="clear" w:pos="4819"/>
        <w:tab w:val="center" w:pos="3402"/>
        <w:tab w:val="center" w:pos="5670"/>
      </w:tabs>
      <w:rPr>
        <w:b/>
        <w:sz w:val="20"/>
        <w:szCs w:val="20"/>
      </w:rPr>
    </w:pPr>
    <w:r>
      <w:rPr>
        <w:b/>
        <w:sz w:val="20"/>
        <w:szCs w:val="20"/>
      </w:rPr>
      <w:pict>
        <v:rect id="_x0000_i1026" style="width:481.9pt;height:1pt" o:hralign="center" o:hrstd="t" o:hrnoshade="t" o:hr="t" fillcolor="#006" stroked="f"/>
      </w:pict>
    </w:r>
  </w:p>
  <w:p w:rsidR="005F4C05" w:rsidRPr="008E1150" w:rsidRDefault="005F4C05" w:rsidP="002D5B51">
    <w:pPr>
      <w:pStyle w:val="Intestazione"/>
      <w:tabs>
        <w:tab w:val="clear" w:pos="4819"/>
        <w:tab w:val="center" w:pos="2977"/>
        <w:tab w:val="center" w:pos="4820"/>
        <w:tab w:val="center" w:pos="6521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  <w:lang w:eastAsia="it-IT"/>
      </w:rPr>
      <w:drawing>
        <wp:inline distT="0" distB="0" distL="0" distR="0" wp14:anchorId="29B182F0" wp14:editId="19F8F2D4">
          <wp:extent cx="2113200" cy="360000"/>
          <wp:effectExtent l="0" t="0" r="1905" b="2540"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pon-2014-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1E3" w:rsidRDefault="008751E3" w:rsidP="005F4C2C">
      <w:r>
        <w:separator/>
      </w:r>
    </w:p>
  </w:footnote>
  <w:footnote w:type="continuationSeparator" w:id="0">
    <w:p w:rsidR="008751E3" w:rsidRDefault="008751E3" w:rsidP="005F4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B51" w:rsidRPr="002D5B51" w:rsidRDefault="002D5B51" w:rsidP="002D5B51">
    <w:pPr>
      <w:jc w:val="center"/>
      <w:rPr>
        <w:rFonts w:ascii="Calibri" w:eastAsia="Calibri" w:hAnsi="Calibri" w:cs="Times New Roman"/>
        <w:b/>
        <w:i/>
        <w:sz w:val="50"/>
        <w:szCs w:val="50"/>
      </w:rPr>
    </w:pPr>
    <w:r w:rsidRPr="002D5B51">
      <w:rPr>
        <w:rFonts w:ascii="Calibri" w:eastAsia="Calibri" w:hAnsi="Calibri" w:cs="Times New Roman"/>
        <w:b/>
        <w:i/>
        <w:noProof/>
        <w:sz w:val="60"/>
        <w:szCs w:val="60"/>
        <w:lang w:eastAsia="it-IT"/>
      </w:rPr>
      <w:t>I</w:t>
    </w:r>
    <w:r w:rsidRPr="002D5B51">
      <w:rPr>
        <w:rFonts w:ascii="Calibri" w:eastAsia="Calibri" w:hAnsi="Calibri" w:cs="Times New Roman"/>
        <w:b/>
        <w:i/>
        <w:noProof/>
        <w:sz w:val="50"/>
        <w:szCs w:val="50"/>
        <w:lang w:eastAsia="it-IT"/>
      </w:rPr>
      <w:t xml:space="preserve">stituto </w:t>
    </w:r>
    <w:r w:rsidRPr="002D5B51">
      <w:rPr>
        <w:rFonts w:ascii="Calibri" w:eastAsia="Calibri" w:hAnsi="Calibri" w:cs="Times New Roman"/>
        <w:b/>
        <w:i/>
        <w:noProof/>
        <w:sz w:val="60"/>
        <w:szCs w:val="60"/>
        <w:lang w:eastAsia="it-IT"/>
      </w:rPr>
      <w:t>I</w:t>
    </w:r>
    <w:r w:rsidRPr="002D5B51">
      <w:rPr>
        <w:rFonts w:ascii="Calibri" w:eastAsia="Calibri" w:hAnsi="Calibri" w:cs="Times New Roman"/>
        <w:b/>
        <w:i/>
        <w:noProof/>
        <w:sz w:val="50"/>
        <w:szCs w:val="50"/>
        <w:lang w:eastAsia="it-IT"/>
      </w:rPr>
      <w:t xml:space="preserve">struzione </w:t>
    </w:r>
    <w:r w:rsidRPr="002D5B51">
      <w:rPr>
        <w:rFonts w:ascii="Calibri" w:eastAsia="Calibri" w:hAnsi="Calibri" w:cs="Times New Roman"/>
        <w:b/>
        <w:i/>
        <w:noProof/>
        <w:sz w:val="60"/>
        <w:szCs w:val="60"/>
        <w:lang w:eastAsia="it-IT"/>
      </w:rPr>
      <w:t>S</w:t>
    </w:r>
    <w:r w:rsidRPr="002D5B51">
      <w:rPr>
        <w:rFonts w:ascii="Calibri" w:eastAsia="Calibri" w:hAnsi="Calibri" w:cs="Times New Roman"/>
        <w:b/>
        <w:i/>
        <w:noProof/>
        <w:sz w:val="50"/>
        <w:szCs w:val="50"/>
        <w:lang w:eastAsia="it-IT"/>
      </w:rPr>
      <w:t xml:space="preserve">uperiore </w:t>
    </w:r>
    <w:r w:rsidRPr="002D5B51">
      <w:rPr>
        <w:rFonts w:ascii="Calibri" w:eastAsia="Calibri" w:hAnsi="Calibri" w:cs="Times New Roman"/>
        <w:b/>
        <w:i/>
        <w:noProof/>
        <w:sz w:val="60"/>
        <w:szCs w:val="60"/>
        <w:lang w:eastAsia="it-IT"/>
      </w:rPr>
      <w:t>M</w:t>
    </w:r>
    <w:r w:rsidRPr="002D5B51">
      <w:rPr>
        <w:rFonts w:ascii="Calibri" w:eastAsia="Calibri" w:hAnsi="Calibri" w:cs="Times New Roman"/>
        <w:b/>
        <w:i/>
        <w:noProof/>
        <w:sz w:val="50"/>
        <w:szCs w:val="50"/>
        <w:lang w:eastAsia="it-IT"/>
      </w:rPr>
      <w:t xml:space="preserve">arconi </w:t>
    </w:r>
    <w:r w:rsidRPr="002D5B51">
      <w:rPr>
        <w:rFonts w:ascii="Calibri" w:eastAsia="Calibri" w:hAnsi="Calibri" w:cs="Times New Roman"/>
        <w:b/>
        <w:i/>
        <w:noProof/>
        <w:sz w:val="60"/>
        <w:szCs w:val="60"/>
        <w:lang w:eastAsia="it-IT"/>
      </w:rPr>
      <w:t>P</w:t>
    </w:r>
    <w:r w:rsidRPr="002D5B51">
      <w:rPr>
        <w:rFonts w:ascii="Calibri" w:eastAsia="Calibri" w:hAnsi="Calibri" w:cs="Times New Roman"/>
        <w:b/>
        <w:i/>
        <w:noProof/>
        <w:sz w:val="50"/>
        <w:szCs w:val="50"/>
        <w:lang w:eastAsia="it-IT"/>
      </w:rPr>
      <w:t>ieralisi</w:t>
    </w:r>
  </w:p>
  <w:tbl>
    <w:tblPr>
      <w:tblW w:w="5018" w:type="pct"/>
      <w:tblLayout w:type="fixed"/>
      <w:tblLook w:val="04A0" w:firstRow="1" w:lastRow="0" w:firstColumn="1" w:lastColumn="0" w:noHBand="0" w:noVBand="1"/>
    </w:tblPr>
    <w:tblGrid>
      <w:gridCol w:w="3369"/>
      <w:gridCol w:w="2713"/>
      <w:gridCol w:w="264"/>
      <w:gridCol w:w="3543"/>
    </w:tblGrid>
    <w:tr w:rsidR="002D5B51" w:rsidRPr="002D5B51" w:rsidTr="00F71938">
      <w:tc>
        <w:tcPr>
          <w:tcW w:w="3369" w:type="dxa"/>
          <w:shd w:val="clear" w:color="auto" w:fill="auto"/>
          <w:vAlign w:val="center"/>
        </w:tcPr>
        <w:p w:rsidR="002D5B51" w:rsidRPr="002D5B51" w:rsidRDefault="002D5B51" w:rsidP="002D5B51">
          <w:pPr>
            <w:rPr>
              <w:rFonts w:ascii="Calibri" w:eastAsia="Calibri" w:hAnsi="Calibri" w:cs="Times New Roman"/>
              <w:b/>
              <w:sz w:val="20"/>
              <w:szCs w:val="20"/>
            </w:rPr>
          </w:pPr>
          <w:r w:rsidRPr="002D5B51">
            <w:rPr>
              <w:rFonts w:ascii="Calibri" w:eastAsia="Calibri" w:hAnsi="Calibri" w:cs="Times New Roman"/>
              <w:b/>
              <w:sz w:val="20"/>
              <w:szCs w:val="20"/>
            </w:rPr>
            <w:t>Codice MIUR ANIS023002</w:t>
          </w:r>
        </w:p>
        <w:p w:rsidR="002D5B51" w:rsidRPr="002D5B51" w:rsidRDefault="002D5B51" w:rsidP="002D5B51">
          <w:pPr>
            <w:ind w:right="-2538"/>
            <w:rPr>
              <w:rFonts w:ascii="Calibri" w:eastAsia="Calibri" w:hAnsi="Calibri" w:cs="Times New Roman"/>
              <w:sz w:val="20"/>
              <w:szCs w:val="20"/>
            </w:rPr>
          </w:pPr>
          <w:r w:rsidRPr="002D5B51">
            <w:rPr>
              <w:rFonts w:ascii="Calibri" w:eastAsia="Calibri" w:hAnsi="Calibri" w:cs="Times New Roman"/>
              <w:b/>
              <w:sz w:val="20"/>
              <w:szCs w:val="20"/>
            </w:rPr>
            <w:t>Codice Fiscale 92044880422</w:t>
          </w:r>
        </w:p>
      </w:tc>
      <w:tc>
        <w:tcPr>
          <w:tcW w:w="2713" w:type="dxa"/>
          <w:shd w:val="clear" w:color="auto" w:fill="auto"/>
          <w:vAlign w:val="center"/>
        </w:tcPr>
        <w:p w:rsidR="002D5B51" w:rsidRPr="002D5B51" w:rsidRDefault="002D5B51" w:rsidP="002D5B51">
          <w:pPr>
            <w:ind w:firstLine="884"/>
            <w:rPr>
              <w:rFonts w:ascii="Calibri" w:eastAsia="Calibri" w:hAnsi="Calibri" w:cs="Times New Roman"/>
              <w:b/>
              <w:sz w:val="20"/>
              <w:szCs w:val="20"/>
            </w:rPr>
          </w:pPr>
          <w:r w:rsidRPr="002D5B51">
            <w:rPr>
              <w:rFonts w:ascii="Calibri" w:eastAsia="Calibri" w:hAnsi="Calibri" w:cs="Times New Roman"/>
              <w:noProof/>
              <w:sz w:val="20"/>
              <w:szCs w:val="20"/>
              <w:lang w:eastAsia="it-IT"/>
            </w:rPr>
            <w:drawing>
              <wp:inline distT="0" distB="0" distL="0" distR="0" wp14:anchorId="0344A6EA" wp14:editId="7BC420CB">
                <wp:extent cx="425450" cy="425450"/>
                <wp:effectExtent l="0" t="0" r="0" b="0"/>
                <wp:docPr id="1" name="Immagine 11" descr="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1" descr="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545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" w:type="dxa"/>
          <w:shd w:val="clear" w:color="auto" w:fill="auto"/>
          <w:vAlign w:val="center"/>
        </w:tcPr>
        <w:p w:rsidR="002D5B51" w:rsidRPr="002D5B51" w:rsidRDefault="002D5B51" w:rsidP="002D5B51">
          <w:pPr>
            <w:rPr>
              <w:rFonts w:ascii="Calibri" w:eastAsia="Calibri" w:hAnsi="Calibri" w:cs="Times New Roman"/>
              <w:b/>
              <w:sz w:val="20"/>
              <w:szCs w:val="20"/>
            </w:rPr>
          </w:pPr>
        </w:p>
      </w:tc>
      <w:tc>
        <w:tcPr>
          <w:tcW w:w="3543" w:type="dxa"/>
          <w:shd w:val="clear" w:color="auto" w:fill="auto"/>
          <w:vAlign w:val="center"/>
        </w:tcPr>
        <w:p w:rsidR="002D5B51" w:rsidRPr="002D5B51" w:rsidRDefault="002D5B51" w:rsidP="002D5B51">
          <w:pPr>
            <w:rPr>
              <w:rFonts w:ascii="Calibri" w:eastAsia="Calibri" w:hAnsi="Calibri" w:cs="Times New Roman"/>
              <w:b/>
              <w:sz w:val="20"/>
              <w:szCs w:val="20"/>
            </w:rPr>
          </w:pPr>
          <w:r w:rsidRPr="002D5B51">
            <w:rPr>
              <w:rFonts w:ascii="Calibri" w:eastAsia="Calibri" w:hAnsi="Calibri" w:cs="Times New Roman"/>
              <w:b/>
              <w:sz w:val="20"/>
              <w:szCs w:val="20"/>
            </w:rPr>
            <w:t xml:space="preserve"> Via Raffaello Sanzio, 8 - 60035 JESI (An)</w:t>
          </w:r>
        </w:p>
        <w:p w:rsidR="002D5B51" w:rsidRPr="002D5B51" w:rsidRDefault="002D5B51" w:rsidP="002D5B51">
          <w:pPr>
            <w:rPr>
              <w:rFonts w:ascii="Calibri" w:eastAsia="Calibri" w:hAnsi="Calibri" w:cs="Times New Roman"/>
              <w:b/>
              <w:sz w:val="20"/>
              <w:szCs w:val="20"/>
            </w:rPr>
          </w:pPr>
          <w:r w:rsidRPr="002D5B51">
            <w:rPr>
              <w:rFonts w:ascii="Calibri" w:eastAsia="Calibri" w:hAnsi="Calibri" w:cs="Times New Roman"/>
              <w:b/>
              <w:sz w:val="20"/>
              <w:szCs w:val="20"/>
            </w:rPr>
            <w:t xml:space="preserve">        Tel. 0731 204550 - Fax 0731 205706</w:t>
          </w:r>
        </w:p>
      </w:tc>
    </w:tr>
  </w:tbl>
  <w:p w:rsidR="002D5B51" w:rsidRPr="002D5B51" w:rsidRDefault="008751E3" w:rsidP="002D5B51">
    <w:pPr>
      <w:tabs>
        <w:tab w:val="left" w:pos="3402"/>
        <w:tab w:val="center" w:pos="4820"/>
        <w:tab w:val="right" w:pos="9638"/>
      </w:tabs>
      <w:rPr>
        <w:rFonts w:ascii="Calibri" w:eastAsia="Calibri" w:hAnsi="Calibri" w:cs="Times New Roman"/>
        <w:b/>
        <w:sz w:val="20"/>
        <w:szCs w:val="20"/>
      </w:rPr>
    </w:pPr>
    <w:hyperlink r:id="rId2" w:history="1">
      <w:r w:rsidR="002D5B51" w:rsidRPr="002D5B51">
        <w:rPr>
          <w:rFonts w:ascii="Calibri" w:eastAsia="Calibri" w:hAnsi="Calibri" w:cs="Times New Roman"/>
          <w:b/>
          <w:color w:val="0000FF" w:themeColor="hyperlink"/>
          <w:sz w:val="20"/>
          <w:szCs w:val="20"/>
          <w:u w:val="single"/>
        </w:rPr>
        <w:t>http://www.iismarconipieralisi.it</w:t>
      </w:r>
    </w:hyperlink>
    <w:r w:rsidR="002D5B51" w:rsidRPr="002D5B51">
      <w:rPr>
        <w:rFonts w:ascii="Calibri" w:eastAsia="Calibri" w:hAnsi="Calibri" w:cs="Times New Roman"/>
        <w:b/>
        <w:sz w:val="20"/>
        <w:szCs w:val="20"/>
      </w:rPr>
      <w:tab/>
      <w:t>PEO: anis023002@istruzione.it</w:t>
    </w:r>
    <w:r w:rsidR="002D5B51" w:rsidRPr="002D5B51">
      <w:rPr>
        <w:rFonts w:ascii="Calibri" w:eastAsia="Calibri" w:hAnsi="Calibri" w:cs="Times New Roman"/>
        <w:b/>
        <w:sz w:val="20"/>
        <w:szCs w:val="20"/>
      </w:rPr>
      <w:tab/>
      <w:t>PEC: anis023002@pec.istruzione.it</w:t>
    </w:r>
  </w:p>
  <w:p w:rsidR="005F4C05" w:rsidRPr="005F4C2C" w:rsidRDefault="008751E3" w:rsidP="005F4C2C">
    <w:pPr>
      <w:tabs>
        <w:tab w:val="right" w:pos="9638"/>
      </w:tabs>
      <w:jc w:val="center"/>
      <w:rPr>
        <w:b/>
        <w:sz w:val="20"/>
        <w:szCs w:val="20"/>
      </w:rPr>
    </w:pPr>
    <w:r>
      <w:rPr>
        <w:b/>
        <w:sz w:val="20"/>
        <w:szCs w:val="20"/>
      </w:rPr>
      <w:pict>
        <v:rect id="_x0000_i1025" style="width:481.9pt;height:1pt" o:hralign="center" o:hrstd="t" o:hrnoshade="t" o:hr="t" fillcolor="#006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62DD"/>
    <w:multiLevelType w:val="hybridMultilevel"/>
    <w:tmpl w:val="86C81C02"/>
    <w:lvl w:ilvl="0" w:tplc="0410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512DE"/>
    <w:multiLevelType w:val="hybridMultilevel"/>
    <w:tmpl w:val="A32A27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B2D79"/>
    <w:multiLevelType w:val="hybridMultilevel"/>
    <w:tmpl w:val="6AEC5CC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5796F35"/>
    <w:multiLevelType w:val="hybridMultilevel"/>
    <w:tmpl w:val="2A068F4E"/>
    <w:lvl w:ilvl="0" w:tplc="0410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>
    <w:nsid w:val="16672556"/>
    <w:multiLevelType w:val="hybridMultilevel"/>
    <w:tmpl w:val="35AC67A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86B7051"/>
    <w:multiLevelType w:val="hybridMultilevel"/>
    <w:tmpl w:val="7FB4C256"/>
    <w:lvl w:ilvl="0" w:tplc="BF2475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29F6AA9"/>
    <w:multiLevelType w:val="hybridMultilevel"/>
    <w:tmpl w:val="61DE0B2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4AD7BF1"/>
    <w:multiLevelType w:val="hybridMultilevel"/>
    <w:tmpl w:val="28EA036E"/>
    <w:lvl w:ilvl="0" w:tplc="041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3D04556"/>
    <w:multiLevelType w:val="hybridMultilevel"/>
    <w:tmpl w:val="669E1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FA7C75"/>
    <w:multiLevelType w:val="hybridMultilevel"/>
    <w:tmpl w:val="D80CD8B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C840578"/>
    <w:multiLevelType w:val="hybridMultilevel"/>
    <w:tmpl w:val="35822A60"/>
    <w:lvl w:ilvl="0" w:tplc="F9B418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4CC27DA"/>
    <w:multiLevelType w:val="hybridMultilevel"/>
    <w:tmpl w:val="48F0B5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6"/>
  </w:num>
  <w:num w:numId="5">
    <w:abstractNumId w:val="1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  <w:num w:numId="10">
    <w:abstractNumId w:val="4"/>
  </w:num>
  <w:num w:numId="11">
    <w:abstractNumId w:val="8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D41"/>
    <w:rsid w:val="00050EA3"/>
    <w:rsid w:val="00070574"/>
    <w:rsid w:val="000A4593"/>
    <w:rsid w:val="000B522F"/>
    <w:rsid w:val="000C6B78"/>
    <w:rsid w:val="00124FA9"/>
    <w:rsid w:val="00166732"/>
    <w:rsid w:val="00167A8B"/>
    <w:rsid w:val="001A6E51"/>
    <w:rsid w:val="001C3D76"/>
    <w:rsid w:val="00231DAC"/>
    <w:rsid w:val="00242E8F"/>
    <w:rsid w:val="00252DAA"/>
    <w:rsid w:val="0026216A"/>
    <w:rsid w:val="00262444"/>
    <w:rsid w:val="002673F5"/>
    <w:rsid w:val="002D5B51"/>
    <w:rsid w:val="002E65C5"/>
    <w:rsid w:val="004411C2"/>
    <w:rsid w:val="004438A9"/>
    <w:rsid w:val="00506C4C"/>
    <w:rsid w:val="005A0A77"/>
    <w:rsid w:val="005A4D50"/>
    <w:rsid w:val="005D4120"/>
    <w:rsid w:val="005E3E75"/>
    <w:rsid w:val="005F4C05"/>
    <w:rsid w:val="005F4C2C"/>
    <w:rsid w:val="00687967"/>
    <w:rsid w:val="00710D41"/>
    <w:rsid w:val="00731B42"/>
    <w:rsid w:val="007329EE"/>
    <w:rsid w:val="00760318"/>
    <w:rsid w:val="007B0C07"/>
    <w:rsid w:val="008751E3"/>
    <w:rsid w:val="00911D81"/>
    <w:rsid w:val="00957CED"/>
    <w:rsid w:val="00AA0C70"/>
    <w:rsid w:val="00BA3697"/>
    <w:rsid w:val="00BB2C27"/>
    <w:rsid w:val="00C06341"/>
    <w:rsid w:val="00C21958"/>
    <w:rsid w:val="00C74D97"/>
    <w:rsid w:val="00C8748B"/>
    <w:rsid w:val="00D870B4"/>
    <w:rsid w:val="00DA466A"/>
    <w:rsid w:val="00DF09DA"/>
    <w:rsid w:val="00EA79CD"/>
    <w:rsid w:val="00F5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7CED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F4C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4C2C"/>
  </w:style>
  <w:style w:type="paragraph" w:styleId="Pidipagina">
    <w:name w:val="footer"/>
    <w:basedOn w:val="Normale"/>
    <w:link w:val="PidipaginaCarattere"/>
    <w:uiPriority w:val="99"/>
    <w:unhideWhenUsed/>
    <w:rsid w:val="005F4C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4C2C"/>
  </w:style>
  <w:style w:type="paragraph" w:customStyle="1" w:styleId="IntestazioneITIS">
    <w:name w:val="Intestazione ITIS"/>
    <w:next w:val="Normale"/>
    <w:link w:val="IntestazioneITISCarattere"/>
    <w:qFormat/>
    <w:rsid w:val="005F4C2C"/>
    <w:pPr>
      <w:spacing w:after="0" w:line="240" w:lineRule="auto"/>
    </w:pPr>
    <w:rPr>
      <w:rFonts w:ascii="Calibri" w:eastAsia="Calibri" w:hAnsi="Calibri" w:cs="Times New Roman"/>
      <w:b/>
      <w:sz w:val="20"/>
      <w:szCs w:val="20"/>
    </w:rPr>
  </w:style>
  <w:style w:type="character" w:customStyle="1" w:styleId="IntestazioneITISCarattere">
    <w:name w:val="Intestazione ITIS Carattere"/>
    <w:link w:val="IntestazioneITIS"/>
    <w:rsid w:val="005F4C2C"/>
    <w:rPr>
      <w:rFonts w:ascii="Calibri" w:eastAsia="Calibri" w:hAnsi="Calibri" w:cs="Times New Roman"/>
      <w:b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C2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C2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57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57CED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167A8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7CED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F4C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4C2C"/>
  </w:style>
  <w:style w:type="paragraph" w:styleId="Pidipagina">
    <w:name w:val="footer"/>
    <w:basedOn w:val="Normale"/>
    <w:link w:val="PidipaginaCarattere"/>
    <w:uiPriority w:val="99"/>
    <w:unhideWhenUsed/>
    <w:rsid w:val="005F4C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4C2C"/>
  </w:style>
  <w:style w:type="paragraph" w:customStyle="1" w:styleId="IntestazioneITIS">
    <w:name w:val="Intestazione ITIS"/>
    <w:next w:val="Normale"/>
    <w:link w:val="IntestazioneITISCarattere"/>
    <w:qFormat/>
    <w:rsid w:val="005F4C2C"/>
    <w:pPr>
      <w:spacing w:after="0" w:line="240" w:lineRule="auto"/>
    </w:pPr>
    <w:rPr>
      <w:rFonts w:ascii="Calibri" w:eastAsia="Calibri" w:hAnsi="Calibri" w:cs="Times New Roman"/>
      <w:b/>
      <w:sz w:val="20"/>
      <w:szCs w:val="20"/>
    </w:rPr>
  </w:style>
  <w:style w:type="character" w:customStyle="1" w:styleId="IntestazioneITISCarattere">
    <w:name w:val="Intestazione ITIS Carattere"/>
    <w:link w:val="IntestazioneITIS"/>
    <w:rsid w:val="005F4C2C"/>
    <w:rPr>
      <w:rFonts w:ascii="Calibri" w:eastAsia="Calibri" w:hAnsi="Calibri" w:cs="Times New Roman"/>
      <w:b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C2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C2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57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57CED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167A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3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ismarconipieralisi.i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.zannotti\Downloads\ITIS%20MARCONI%20CIRCOLARE%20VUOTA%202016%20(3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ITIS MARCONI CIRCOLARE VUOTA 2016 (3)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Zannotti Paola</dc:creator>
  <cp:lastModifiedBy>Simonetta Paoletti</cp:lastModifiedBy>
  <cp:revision>3</cp:revision>
  <cp:lastPrinted>2019-10-04T11:09:00Z</cp:lastPrinted>
  <dcterms:created xsi:type="dcterms:W3CDTF">2019-10-04T11:10:00Z</dcterms:created>
  <dcterms:modified xsi:type="dcterms:W3CDTF">2019-10-04T11:10:00Z</dcterms:modified>
</cp:coreProperties>
</file>